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478A" w:rsidRPr="008A043B" w:rsidRDefault="00BC096C" w:rsidP="008A043B">
      <w:pPr>
        <w:spacing w:after="0" w:line="240" w:lineRule="auto"/>
        <w:jc w:val="right"/>
        <w:rPr>
          <w:sz w:val="18"/>
          <w:szCs w:val="18"/>
        </w:rPr>
      </w:pPr>
      <w:r>
        <w:rPr>
          <w:b/>
          <w:sz w:val="18"/>
          <w:szCs w:val="18"/>
        </w:rPr>
        <w:t>Załącznik nr 1</w:t>
      </w:r>
      <w:r w:rsidR="00B1302F">
        <w:rPr>
          <w:b/>
          <w:sz w:val="18"/>
          <w:szCs w:val="18"/>
        </w:rPr>
        <w:t>g</w:t>
      </w:r>
      <w:r w:rsidR="00A5478A" w:rsidRPr="008A043B">
        <w:rPr>
          <w:sz w:val="18"/>
          <w:szCs w:val="18"/>
        </w:rPr>
        <w:t xml:space="preserve"> do </w:t>
      </w:r>
    </w:p>
    <w:p w:rsidR="00A5478A" w:rsidRPr="008A043B" w:rsidRDefault="00A5478A" w:rsidP="008A043B">
      <w:pPr>
        <w:spacing w:after="0" w:line="240" w:lineRule="auto"/>
        <w:jc w:val="right"/>
        <w:rPr>
          <w:sz w:val="18"/>
          <w:szCs w:val="18"/>
        </w:rPr>
      </w:pPr>
      <w:r w:rsidRPr="008A043B">
        <w:rPr>
          <w:sz w:val="18"/>
          <w:szCs w:val="18"/>
        </w:rPr>
        <w:t xml:space="preserve">Regulaminu świadczeń dla studentów </w:t>
      </w:r>
    </w:p>
    <w:p w:rsidR="00A5478A" w:rsidRPr="008A043B" w:rsidRDefault="00FE5B96" w:rsidP="008A043B">
      <w:pPr>
        <w:spacing w:after="0" w:line="240" w:lineRule="auto"/>
        <w:jc w:val="right"/>
        <w:rPr>
          <w:sz w:val="18"/>
          <w:szCs w:val="18"/>
        </w:rPr>
      </w:pPr>
      <w:r>
        <w:rPr>
          <w:sz w:val="18"/>
          <w:szCs w:val="18"/>
        </w:rPr>
        <w:t>Akademii Nauk Stosowanych im. H. Cegielskiego w Gnieźnie Uczelnia Państwowa</w:t>
      </w:r>
      <w:bookmarkStart w:id="0" w:name="_GoBack"/>
      <w:bookmarkEnd w:id="0"/>
      <w:r w:rsidR="00A5478A" w:rsidRPr="008A043B">
        <w:rPr>
          <w:sz w:val="18"/>
          <w:szCs w:val="18"/>
        </w:rPr>
        <w:t xml:space="preserve"> </w:t>
      </w:r>
    </w:p>
    <w:p w:rsidR="008A043B" w:rsidRDefault="008A043B" w:rsidP="00A5478A">
      <w:pPr>
        <w:jc w:val="right"/>
      </w:pPr>
    </w:p>
    <w:p w:rsidR="00A5478A" w:rsidRDefault="00A5478A" w:rsidP="00A5478A">
      <w:pPr>
        <w:jc w:val="right"/>
      </w:pPr>
      <w:r>
        <w:t xml:space="preserve">Gniezno, dn. ……………………………….. </w:t>
      </w:r>
    </w:p>
    <w:p w:rsidR="00A5478A" w:rsidRDefault="00A5478A" w:rsidP="00A5478A">
      <w:pPr>
        <w:spacing w:after="0" w:line="240" w:lineRule="auto"/>
      </w:pPr>
      <w:r>
        <w:t xml:space="preserve">............................................................ </w:t>
      </w:r>
    </w:p>
    <w:p w:rsidR="00A5478A" w:rsidRPr="00A5478A" w:rsidRDefault="00A5478A" w:rsidP="00A5478A">
      <w:pPr>
        <w:spacing w:after="0" w:line="240" w:lineRule="auto"/>
        <w:rPr>
          <w:sz w:val="18"/>
          <w:szCs w:val="18"/>
        </w:rPr>
      </w:pPr>
      <w:r w:rsidRPr="00A5478A">
        <w:rPr>
          <w:sz w:val="18"/>
          <w:szCs w:val="18"/>
        </w:rPr>
        <w:t xml:space="preserve">(imię i nazwisko) </w:t>
      </w:r>
    </w:p>
    <w:p w:rsidR="00A5478A" w:rsidRDefault="00A5478A" w:rsidP="00A5478A">
      <w:pPr>
        <w:spacing w:before="240" w:after="0" w:line="240" w:lineRule="auto"/>
      </w:pPr>
      <w:r>
        <w:t xml:space="preserve">............................................................ </w:t>
      </w:r>
    </w:p>
    <w:p w:rsidR="00A5478A" w:rsidRPr="00A5478A" w:rsidRDefault="00A5478A" w:rsidP="00A5478A">
      <w:pPr>
        <w:spacing w:after="0" w:line="240" w:lineRule="auto"/>
        <w:rPr>
          <w:sz w:val="18"/>
          <w:szCs w:val="18"/>
        </w:rPr>
      </w:pPr>
      <w:r w:rsidRPr="00A5478A">
        <w:rPr>
          <w:sz w:val="18"/>
          <w:szCs w:val="18"/>
        </w:rPr>
        <w:t>(kierunek studiów)</w:t>
      </w:r>
    </w:p>
    <w:p w:rsidR="00A5478A" w:rsidRDefault="00A5478A" w:rsidP="00A5478A">
      <w:pPr>
        <w:spacing w:before="240" w:after="0" w:line="240" w:lineRule="auto"/>
      </w:pPr>
      <w:r>
        <w:t xml:space="preserve"> ............................................................ </w:t>
      </w:r>
    </w:p>
    <w:p w:rsidR="00A5478A" w:rsidRPr="00A5478A" w:rsidRDefault="00A5478A" w:rsidP="00A5478A">
      <w:pPr>
        <w:spacing w:after="0" w:line="240" w:lineRule="auto"/>
        <w:rPr>
          <w:sz w:val="18"/>
          <w:szCs w:val="18"/>
        </w:rPr>
      </w:pPr>
      <w:r w:rsidRPr="00A5478A">
        <w:rPr>
          <w:sz w:val="18"/>
          <w:szCs w:val="18"/>
        </w:rPr>
        <w:t xml:space="preserve">(numer albumu) </w:t>
      </w:r>
    </w:p>
    <w:p w:rsidR="00F741B6" w:rsidRDefault="00F741B6" w:rsidP="00F47BC1">
      <w:pPr>
        <w:spacing w:after="0" w:line="360" w:lineRule="auto"/>
      </w:pPr>
    </w:p>
    <w:p w:rsidR="00B1302F" w:rsidRDefault="00B1302F" w:rsidP="00F47BC1">
      <w:pPr>
        <w:spacing w:after="0" w:line="360" w:lineRule="auto"/>
      </w:pPr>
    </w:p>
    <w:p w:rsidR="00F741B6" w:rsidRPr="00F741B6" w:rsidRDefault="00F741B6" w:rsidP="00F741B6">
      <w:pPr>
        <w:spacing w:after="0" w:line="360" w:lineRule="auto"/>
        <w:jc w:val="center"/>
        <w:rPr>
          <w:b/>
        </w:rPr>
      </w:pPr>
      <w:r w:rsidRPr="00F741B6">
        <w:rPr>
          <w:b/>
        </w:rPr>
        <w:t>OŚWIADCZENIE</w:t>
      </w:r>
    </w:p>
    <w:p w:rsidR="00F741B6" w:rsidRDefault="00F741B6" w:rsidP="00F741B6">
      <w:pPr>
        <w:spacing w:after="0" w:line="360" w:lineRule="auto"/>
        <w:jc w:val="center"/>
      </w:pPr>
      <w:r w:rsidRPr="00F741B6">
        <w:rPr>
          <w:b/>
        </w:rPr>
        <w:t>studenta ubiegającego się o przyznanie stypendium socjalnego w zwiększonej wysokości</w:t>
      </w:r>
    </w:p>
    <w:p w:rsidR="00B1302F" w:rsidRDefault="00B1302F" w:rsidP="00F741B6">
      <w:pPr>
        <w:spacing w:after="0" w:line="360" w:lineRule="auto"/>
      </w:pPr>
    </w:p>
    <w:p w:rsidR="00F741B6" w:rsidRDefault="00F741B6" w:rsidP="00F741B6">
      <w:pPr>
        <w:spacing w:after="0" w:line="360" w:lineRule="auto"/>
      </w:pPr>
      <w:r>
        <w:t xml:space="preserve">Oświadczam, że codzienny dojazd z miejsca stałego zamieszkania do Uczelni uniemożliwia mi lub utrudnia studiowanie. Odległość z miejsca zameldowania do Uczelni wynosi ……………………… km. </w:t>
      </w:r>
    </w:p>
    <w:p w:rsidR="00F741B6" w:rsidRDefault="00F741B6" w:rsidP="00F741B6">
      <w:pPr>
        <w:spacing w:after="0" w:line="360" w:lineRule="auto"/>
      </w:pPr>
    </w:p>
    <w:p w:rsidR="00F741B6" w:rsidRDefault="00F741B6" w:rsidP="00F741B6">
      <w:pPr>
        <w:spacing w:after="0" w:line="360" w:lineRule="auto"/>
      </w:pPr>
      <w:r>
        <w:t xml:space="preserve">Mój adres tymczasowego zamieszkania w roku akademickim </w:t>
      </w:r>
      <w:r w:rsidR="00917FCA">
        <w:t>………………………..</w:t>
      </w:r>
      <w:r>
        <w:t xml:space="preserve">: ……………………………………………………………………………………………………..............…………………………………………………………………………………………………………................................................................................................ </w:t>
      </w:r>
    </w:p>
    <w:p w:rsidR="00F741B6" w:rsidRDefault="00F741B6" w:rsidP="00F741B6">
      <w:pPr>
        <w:spacing w:after="0" w:line="360" w:lineRule="auto"/>
      </w:pPr>
    </w:p>
    <w:p w:rsidR="00F741B6" w:rsidRDefault="00F741B6" w:rsidP="00F741B6">
      <w:pPr>
        <w:spacing w:after="0" w:line="360" w:lineRule="auto"/>
      </w:pPr>
      <w:r>
        <w:t xml:space="preserve">Jestem świadomy odpowiedzialności karnej za złożenie fałszywego oświadczenia. </w:t>
      </w:r>
    </w:p>
    <w:p w:rsidR="00B1302F" w:rsidRDefault="00B1302F" w:rsidP="00F741B6">
      <w:pPr>
        <w:spacing w:after="0" w:line="360" w:lineRule="auto"/>
      </w:pPr>
    </w:p>
    <w:p w:rsidR="00F741B6" w:rsidRDefault="00F741B6" w:rsidP="00B1302F">
      <w:pPr>
        <w:spacing w:after="0" w:line="240" w:lineRule="auto"/>
        <w:ind w:firstLine="708"/>
      </w:pPr>
      <w:r>
        <w:t>…………………………………………….</w:t>
      </w:r>
      <w:r>
        <w:tab/>
      </w:r>
      <w:r w:rsidR="00B1302F">
        <w:tab/>
      </w:r>
      <w:r>
        <w:t xml:space="preserve">…………………………………..………………………… </w:t>
      </w:r>
    </w:p>
    <w:p w:rsidR="00282773" w:rsidRPr="00F741B6" w:rsidRDefault="00F741B6" w:rsidP="00B1302F">
      <w:pPr>
        <w:spacing w:after="0" w:line="240" w:lineRule="auto"/>
        <w:ind w:left="708" w:firstLine="708"/>
      </w:pPr>
      <w:r w:rsidRPr="00B1302F">
        <w:rPr>
          <w:sz w:val="18"/>
          <w:szCs w:val="18"/>
        </w:rPr>
        <w:t xml:space="preserve">(miejscowość, data) </w:t>
      </w:r>
      <w:r w:rsidR="008A043B" w:rsidRPr="00B1302F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A5478A" w:rsidRPr="008A043B">
        <w:rPr>
          <w:sz w:val="18"/>
          <w:szCs w:val="18"/>
        </w:rPr>
        <w:t>(czytelny podpis studenta)</w:t>
      </w:r>
    </w:p>
    <w:sectPr w:rsidR="00282773" w:rsidRPr="00F741B6" w:rsidSect="006460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78A"/>
    <w:rsid w:val="000E62B1"/>
    <w:rsid w:val="00282773"/>
    <w:rsid w:val="0028732D"/>
    <w:rsid w:val="003232DA"/>
    <w:rsid w:val="00430A84"/>
    <w:rsid w:val="0064603D"/>
    <w:rsid w:val="007A325F"/>
    <w:rsid w:val="008A043B"/>
    <w:rsid w:val="00917FCA"/>
    <w:rsid w:val="00A5478A"/>
    <w:rsid w:val="00B1302F"/>
    <w:rsid w:val="00BC096C"/>
    <w:rsid w:val="00D9670E"/>
    <w:rsid w:val="00E1378F"/>
    <w:rsid w:val="00EE2776"/>
    <w:rsid w:val="00F47BC1"/>
    <w:rsid w:val="00F741B6"/>
    <w:rsid w:val="00FB00C2"/>
    <w:rsid w:val="00FE5B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DC258A-2848-4199-8393-630AB6BC8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60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329F3F69</Template>
  <TotalTime>1</TotalTime>
  <Pages>1</Pages>
  <Words>160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Sander Beata</dc:creator>
  <cp:lastModifiedBy>Iwona Gałęzewska</cp:lastModifiedBy>
  <cp:revision>2</cp:revision>
  <dcterms:created xsi:type="dcterms:W3CDTF">2022-09-22T11:35:00Z</dcterms:created>
  <dcterms:modified xsi:type="dcterms:W3CDTF">2022-09-22T11:35:00Z</dcterms:modified>
</cp:coreProperties>
</file>