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78A" w:rsidRPr="008A043B" w:rsidRDefault="003B43D7" w:rsidP="008A043B">
      <w:pPr>
        <w:spacing w:after="0" w:line="240" w:lineRule="auto"/>
        <w:jc w:val="right"/>
        <w:rPr>
          <w:sz w:val="18"/>
          <w:szCs w:val="18"/>
        </w:rPr>
      </w:pPr>
      <w:r>
        <w:rPr>
          <w:b/>
          <w:sz w:val="18"/>
          <w:szCs w:val="18"/>
        </w:rPr>
        <w:t>Załącznik nr 1</w:t>
      </w:r>
      <w:r w:rsidR="00F47BC1">
        <w:rPr>
          <w:b/>
          <w:sz w:val="18"/>
          <w:szCs w:val="18"/>
        </w:rPr>
        <w:t>f</w:t>
      </w:r>
      <w:r w:rsidR="00A5478A" w:rsidRPr="008A043B">
        <w:rPr>
          <w:sz w:val="18"/>
          <w:szCs w:val="18"/>
        </w:rPr>
        <w:t xml:space="preserve"> do </w:t>
      </w:r>
    </w:p>
    <w:p w:rsidR="00A5478A" w:rsidRPr="008A043B" w:rsidRDefault="00A5478A" w:rsidP="008A043B">
      <w:pPr>
        <w:spacing w:after="0" w:line="240" w:lineRule="auto"/>
        <w:jc w:val="right"/>
        <w:rPr>
          <w:sz w:val="18"/>
          <w:szCs w:val="18"/>
        </w:rPr>
      </w:pPr>
      <w:r w:rsidRPr="008A043B">
        <w:rPr>
          <w:sz w:val="18"/>
          <w:szCs w:val="18"/>
        </w:rPr>
        <w:t xml:space="preserve">Regulaminu świadczeń dla studentów </w:t>
      </w:r>
    </w:p>
    <w:p w:rsidR="008A043B" w:rsidRDefault="005D6DDF" w:rsidP="00A5478A">
      <w:pPr>
        <w:jc w:val="right"/>
      </w:pPr>
      <w:r>
        <w:rPr>
          <w:sz w:val="18"/>
          <w:szCs w:val="18"/>
        </w:rPr>
        <w:t>Akademii Nauk Stosowanych im. H. Cegielskiego w Gnieźnie Uczelnia Państwowa</w:t>
      </w:r>
      <w:bookmarkStart w:id="0" w:name="_GoBack"/>
      <w:bookmarkEnd w:id="0"/>
    </w:p>
    <w:p w:rsidR="00A5478A" w:rsidRDefault="00A5478A" w:rsidP="00A5478A">
      <w:pPr>
        <w:jc w:val="right"/>
      </w:pPr>
      <w:r>
        <w:t xml:space="preserve">Gniezno, dn. ……………………………….. </w:t>
      </w:r>
    </w:p>
    <w:p w:rsidR="00A76630" w:rsidRDefault="00A76630" w:rsidP="00A76630">
      <w:pPr>
        <w:jc w:val="right"/>
      </w:pPr>
    </w:p>
    <w:p w:rsidR="00A76630" w:rsidRDefault="00A76630" w:rsidP="00A76630">
      <w:pPr>
        <w:spacing w:after="0" w:line="240" w:lineRule="auto"/>
      </w:pPr>
      <w:r>
        <w:t xml:space="preserve">............................................................ </w:t>
      </w:r>
    </w:p>
    <w:p w:rsidR="00A76630" w:rsidRPr="00A5478A" w:rsidRDefault="00A76630" w:rsidP="00A76630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>(imię i nazwisko</w:t>
      </w:r>
      <w:r>
        <w:rPr>
          <w:sz w:val="18"/>
          <w:szCs w:val="18"/>
        </w:rPr>
        <w:t xml:space="preserve"> studenta składającego wniosek)</w:t>
      </w:r>
    </w:p>
    <w:p w:rsidR="00A76630" w:rsidRDefault="00A76630" w:rsidP="00A76630"/>
    <w:p w:rsidR="00A76630" w:rsidRDefault="00A76630" w:rsidP="00A76630">
      <w:pPr>
        <w:spacing w:after="0" w:line="240" w:lineRule="auto"/>
      </w:pPr>
      <w:r>
        <w:t xml:space="preserve">............................................................ </w:t>
      </w:r>
    </w:p>
    <w:p w:rsidR="00A76630" w:rsidRPr="00A5478A" w:rsidRDefault="00A76630" w:rsidP="00A76630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>(imię i nazwisko</w:t>
      </w:r>
      <w:r>
        <w:rPr>
          <w:sz w:val="18"/>
          <w:szCs w:val="18"/>
        </w:rPr>
        <w:t xml:space="preserve"> oświadczającego)</w:t>
      </w:r>
    </w:p>
    <w:p w:rsidR="00A5478A" w:rsidRDefault="00A5478A">
      <w:pPr>
        <w:rPr>
          <w:b/>
        </w:rPr>
      </w:pPr>
    </w:p>
    <w:p w:rsidR="00A76630" w:rsidRDefault="00A76630">
      <w:pPr>
        <w:rPr>
          <w:b/>
        </w:rPr>
      </w:pPr>
    </w:p>
    <w:p w:rsidR="00F47BC1" w:rsidRDefault="00F47BC1" w:rsidP="00F47BC1">
      <w:pPr>
        <w:spacing w:after="0" w:line="240" w:lineRule="auto"/>
        <w:jc w:val="center"/>
        <w:rPr>
          <w:b/>
        </w:rPr>
      </w:pPr>
      <w:r w:rsidRPr="00F47BC1">
        <w:rPr>
          <w:b/>
        </w:rPr>
        <w:t xml:space="preserve">OŚWIADCZENIE O PROWADZENIU LUB NIE PROWADZENIU </w:t>
      </w:r>
    </w:p>
    <w:p w:rsidR="00F47BC1" w:rsidRDefault="00F47BC1" w:rsidP="00F47BC1">
      <w:pPr>
        <w:spacing w:after="0" w:line="240" w:lineRule="auto"/>
        <w:jc w:val="center"/>
      </w:pPr>
      <w:r w:rsidRPr="00F47BC1">
        <w:rPr>
          <w:b/>
        </w:rPr>
        <w:t>POZAROLNICZEJ DZIAŁALNOŚCI GOSPODARCZEJ</w:t>
      </w:r>
    </w:p>
    <w:p w:rsidR="00F47BC1" w:rsidRDefault="00F47BC1" w:rsidP="00F47BC1">
      <w:pPr>
        <w:spacing w:after="0" w:line="360" w:lineRule="auto"/>
      </w:pPr>
    </w:p>
    <w:p w:rsidR="00F47BC1" w:rsidRDefault="00F47BC1" w:rsidP="00F47BC1">
      <w:pPr>
        <w:spacing w:after="0" w:line="360" w:lineRule="auto"/>
      </w:pPr>
      <w:r>
        <w:t xml:space="preserve">Świadomy/a odpowiedzialności karnej za udzielanie nieprawdziwych informacji (art. 233 §1 kk) oraz odpowiedzialności cywilnej i dyscyplinarnej oświadczam, że moja rodzina: w roku kalendarzowym …………………… (rok podatkowy poprzedzający rok akademicki): </w:t>
      </w:r>
    </w:p>
    <w:p w:rsidR="00F47BC1" w:rsidRPr="00F47BC1" w:rsidRDefault="00F47BC1" w:rsidP="00F47BC1">
      <w:pPr>
        <w:spacing w:after="0" w:line="360" w:lineRule="auto"/>
        <w:ind w:firstLine="708"/>
        <w:rPr>
          <w:b/>
        </w:rPr>
      </w:pPr>
      <w:r w:rsidRPr="00F47BC1">
        <w:rPr>
          <w:b/>
        </w:rPr>
        <w:t xml:space="preserve">□ uzyskała </w:t>
      </w:r>
    </w:p>
    <w:p w:rsidR="00F47BC1" w:rsidRPr="00F47BC1" w:rsidRDefault="00F47BC1" w:rsidP="00F47BC1">
      <w:pPr>
        <w:spacing w:after="0" w:line="360" w:lineRule="auto"/>
        <w:ind w:firstLine="708"/>
        <w:rPr>
          <w:b/>
        </w:rPr>
      </w:pPr>
      <w:r w:rsidRPr="00F47BC1">
        <w:rPr>
          <w:b/>
        </w:rPr>
        <w:t xml:space="preserve">□ nie uzyskała </w:t>
      </w:r>
    </w:p>
    <w:p w:rsidR="00A76630" w:rsidRDefault="00F47BC1" w:rsidP="00A76630">
      <w:pPr>
        <w:spacing w:after="0" w:line="240" w:lineRule="auto"/>
        <w:rPr>
          <w:b/>
        </w:rPr>
      </w:pPr>
      <w:r>
        <w:t>dochód podlegający opodatkowaniu z tytułu prowadzenia pozarolniczej działalności gospodarczej.</w:t>
      </w:r>
    </w:p>
    <w:p w:rsidR="00A76630" w:rsidRDefault="00A76630" w:rsidP="00A76630">
      <w:pPr>
        <w:spacing w:after="0" w:line="240" w:lineRule="auto"/>
        <w:rPr>
          <w:b/>
        </w:rPr>
      </w:pPr>
    </w:p>
    <w:p w:rsidR="00336DEC" w:rsidRPr="00A13842" w:rsidRDefault="00336DEC" w:rsidP="00336DEC">
      <w:pPr>
        <w:spacing w:after="0" w:line="240" w:lineRule="auto"/>
        <w:rPr>
          <w:b/>
        </w:rPr>
      </w:pPr>
      <w:r w:rsidRPr="00A13842">
        <w:rPr>
          <w:b/>
        </w:rPr>
        <w:t>W przypadku uzyskiwania dochodów z powyższego tytułu należy dołączyć odpowiednie zaświadczenie z Urzędu Skarbowego</w:t>
      </w:r>
    </w:p>
    <w:p w:rsidR="00A76630" w:rsidRDefault="00A76630" w:rsidP="00A76630">
      <w:pPr>
        <w:spacing w:after="0" w:line="360" w:lineRule="auto"/>
      </w:pPr>
    </w:p>
    <w:p w:rsidR="00A76630" w:rsidRDefault="00A76630" w:rsidP="00A76630">
      <w:pPr>
        <w:spacing w:after="0" w:line="240" w:lineRule="auto"/>
        <w:ind w:left="4956" w:firstLine="708"/>
      </w:pPr>
      <w:r>
        <w:t xml:space="preserve">…………………..………………………………… </w:t>
      </w:r>
    </w:p>
    <w:p w:rsidR="00A76630" w:rsidRPr="008A043B" w:rsidRDefault="00A76630" w:rsidP="00A76630">
      <w:pPr>
        <w:spacing w:after="0" w:line="240" w:lineRule="auto"/>
        <w:ind w:left="5812"/>
        <w:rPr>
          <w:sz w:val="18"/>
          <w:szCs w:val="18"/>
        </w:rPr>
      </w:pPr>
      <w:r>
        <w:rPr>
          <w:sz w:val="18"/>
          <w:szCs w:val="18"/>
        </w:rPr>
        <w:tab/>
      </w:r>
      <w:r w:rsidRPr="008A043B">
        <w:rPr>
          <w:sz w:val="18"/>
          <w:szCs w:val="18"/>
        </w:rPr>
        <w:t>(czytelny podpis)</w:t>
      </w:r>
    </w:p>
    <w:p w:rsidR="00A76630" w:rsidRDefault="00A76630" w:rsidP="00A76630">
      <w:pPr>
        <w:spacing w:after="0" w:line="240" w:lineRule="auto"/>
        <w:rPr>
          <w:b/>
        </w:rPr>
      </w:pPr>
    </w:p>
    <w:p w:rsidR="00A76630" w:rsidRDefault="00A76630" w:rsidP="00A76630">
      <w:pPr>
        <w:spacing w:after="0" w:line="240" w:lineRule="auto"/>
      </w:pPr>
      <w:r w:rsidRPr="00F376A1">
        <w:rPr>
          <w:b/>
        </w:rPr>
        <w:t>UWAGA!</w:t>
      </w:r>
      <w:r>
        <w:t xml:space="preserve"> Oświadczenie obowiązkowo składa student oraz każdy członek rodziny powyżej 18. roku życia, nawet jeśli nie uzyskał takiego dochodu. </w:t>
      </w:r>
    </w:p>
    <w:p w:rsidR="007A325F" w:rsidRDefault="00E1378F" w:rsidP="00F47BC1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7A325F" w:rsidSect="00DF60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8A"/>
    <w:rsid w:val="000E62B1"/>
    <w:rsid w:val="00282773"/>
    <w:rsid w:val="0028732D"/>
    <w:rsid w:val="003232DA"/>
    <w:rsid w:val="00336DEC"/>
    <w:rsid w:val="003B43D7"/>
    <w:rsid w:val="005D6DDF"/>
    <w:rsid w:val="007A325F"/>
    <w:rsid w:val="008A043B"/>
    <w:rsid w:val="00A5478A"/>
    <w:rsid w:val="00A76630"/>
    <w:rsid w:val="00B646AF"/>
    <w:rsid w:val="00B80A60"/>
    <w:rsid w:val="00DF60D3"/>
    <w:rsid w:val="00E1378F"/>
    <w:rsid w:val="00EE2776"/>
    <w:rsid w:val="00F47B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6528C2-DCC3-4848-B0E4-02912CC2D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60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C28CFE93</Template>
  <TotalTime>1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 Beata</dc:creator>
  <cp:lastModifiedBy>Iwona Gałęzewska</cp:lastModifiedBy>
  <cp:revision>2</cp:revision>
  <dcterms:created xsi:type="dcterms:W3CDTF">2022-09-22T11:34:00Z</dcterms:created>
  <dcterms:modified xsi:type="dcterms:W3CDTF">2022-09-22T11:34:00Z</dcterms:modified>
</cp:coreProperties>
</file>