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78A" w:rsidRPr="008A043B" w:rsidRDefault="009E3B7A" w:rsidP="008A043B">
      <w:pPr>
        <w:spacing w:after="0" w:line="240" w:lineRule="auto"/>
        <w:jc w:val="right"/>
        <w:rPr>
          <w:sz w:val="18"/>
          <w:szCs w:val="18"/>
        </w:rPr>
      </w:pPr>
      <w:r>
        <w:rPr>
          <w:b/>
          <w:sz w:val="18"/>
          <w:szCs w:val="18"/>
        </w:rPr>
        <w:t>Załącznik nr 1</w:t>
      </w:r>
      <w:r w:rsidR="0028732D">
        <w:rPr>
          <w:b/>
          <w:sz w:val="18"/>
          <w:szCs w:val="18"/>
        </w:rPr>
        <w:t>c</w:t>
      </w:r>
      <w:r w:rsidR="00A5478A" w:rsidRPr="008A043B">
        <w:rPr>
          <w:sz w:val="18"/>
          <w:szCs w:val="18"/>
        </w:rPr>
        <w:t xml:space="preserve"> do </w:t>
      </w:r>
    </w:p>
    <w:p w:rsidR="00A5478A" w:rsidRPr="008A043B" w:rsidRDefault="00A5478A" w:rsidP="008A043B">
      <w:pPr>
        <w:spacing w:after="0" w:line="240" w:lineRule="auto"/>
        <w:jc w:val="right"/>
        <w:rPr>
          <w:sz w:val="18"/>
          <w:szCs w:val="18"/>
        </w:rPr>
      </w:pPr>
      <w:r w:rsidRPr="008A043B">
        <w:rPr>
          <w:sz w:val="18"/>
          <w:szCs w:val="18"/>
        </w:rPr>
        <w:t xml:space="preserve">Regulaminu świadczeń dla studentów </w:t>
      </w:r>
    </w:p>
    <w:p w:rsidR="008A043B" w:rsidRDefault="00760525" w:rsidP="00A5478A">
      <w:pPr>
        <w:jc w:val="right"/>
      </w:pPr>
      <w:r>
        <w:rPr>
          <w:sz w:val="18"/>
          <w:szCs w:val="18"/>
        </w:rPr>
        <w:t>Akademii Nauk Stosowanych im. H. Cegielskiego w Gnieźnie Uczelnia Państwowa</w:t>
      </w:r>
      <w:bookmarkStart w:id="0" w:name="_GoBack"/>
      <w:bookmarkEnd w:id="0"/>
    </w:p>
    <w:p w:rsidR="00A5478A" w:rsidRDefault="00A5478A" w:rsidP="00A5478A">
      <w:pPr>
        <w:jc w:val="right"/>
      </w:pPr>
      <w:r>
        <w:t xml:space="preserve">Gniezno, dn. ……………………………….. </w:t>
      </w:r>
    </w:p>
    <w:p w:rsidR="006B54C9" w:rsidRDefault="006B54C9" w:rsidP="00A5478A">
      <w:pPr>
        <w:jc w:val="right"/>
      </w:pPr>
    </w:p>
    <w:p w:rsidR="006B54C9" w:rsidRDefault="006B54C9" w:rsidP="006B54C9">
      <w:pPr>
        <w:spacing w:after="0" w:line="240" w:lineRule="auto"/>
      </w:pPr>
      <w:r>
        <w:t xml:space="preserve">............................................................ </w:t>
      </w:r>
    </w:p>
    <w:p w:rsidR="006B54C9" w:rsidRPr="00A5478A" w:rsidRDefault="006B54C9" w:rsidP="006B54C9">
      <w:pPr>
        <w:spacing w:after="0" w:line="240" w:lineRule="auto"/>
        <w:rPr>
          <w:sz w:val="18"/>
          <w:szCs w:val="18"/>
        </w:rPr>
      </w:pPr>
      <w:r w:rsidRPr="00A5478A">
        <w:rPr>
          <w:sz w:val="18"/>
          <w:szCs w:val="18"/>
        </w:rPr>
        <w:t>(imię i nazwisko</w:t>
      </w:r>
      <w:r>
        <w:rPr>
          <w:sz w:val="18"/>
          <w:szCs w:val="18"/>
        </w:rPr>
        <w:t xml:space="preserve"> studenta składającego wniosek)</w:t>
      </w:r>
    </w:p>
    <w:p w:rsidR="006B54C9" w:rsidRDefault="006B54C9" w:rsidP="006B54C9"/>
    <w:p w:rsidR="00A5478A" w:rsidRDefault="00A5478A" w:rsidP="00A5478A">
      <w:pPr>
        <w:spacing w:after="0" w:line="240" w:lineRule="auto"/>
      </w:pPr>
      <w:r>
        <w:t xml:space="preserve">............................................................ </w:t>
      </w:r>
    </w:p>
    <w:p w:rsidR="006B54C9" w:rsidRPr="00A5478A" w:rsidRDefault="00A5478A" w:rsidP="006B54C9">
      <w:pPr>
        <w:spacing w:after="0" w:line="240" w:lineRule="auto"/>
        <w:rPr>
          <w:sz w:val="18"/>
          <w:szCs w:val="18"/>
        </w:rPr>
      </w:pPr>
      <w:r w:rsidRPr="00A5478A">
        <w:rPr>
          <w:sz w:val="18"/>
          <w:szCs w:val="18"/>
        </w:rPr>
        <w:t>(imię i nazwisko</w:t>
      </w:r>
      <w:r w:rsidR="006B54C9">
        <w:rPr>
          <w:sz w:val="18"/>
          <w:szCs w:val="18"/>
        </w:rPr>
        <w:t xml:space="preserve"> oświadczającego)</w:t>
      </w:r>
    </w:p>
    <w:p w:rsidR="00A5478A" w:rsidRDefault="00A5478A">
      <w:pPr>
        <w:rPr>
          <w:b/>
        </w:rPr>
      </w:pPr>
    </w:p>
    <w:p w:rsidR="0028732D" w:rsidRDefault="0028732D">
      <w:pPr>
        <w:rPr>
          <w:b/>
        </w:rPr>
      </w:pPr>
    </w:p>
    <w:p w:rsidR="006B54C9" w:rsidRDefault="006B54C9">
      <w:pPr>
        <w:rPr>
          <w:b/>
        </w:rPr>
      </w:pPr>
    </w:p>
    <w:p w:rsidR="00415BC7" w:rsidRDefault="0028732D" w:rsidP="0028732D">
      <w:pPr>
        <w:spacing w:after="0" w:line="240" w:lineRule="auto"/>
        <w:jc w:val="center"/>
        <w:rPr>
          <w:b/>
        </w:rPr>
      </w:pPr>
      <w:r w:rsidRPr="0028732D">
        <w:rPr>
          <w:b/>
        </w:rPr>
        <w:t>OŚWIADCZENIE</w:t>
      </w:r>
      <w:r w:rsidR="00415BC7">
        <w:rPr>
          <w:b/>
        </w:rPr>
        <w:t xml:space="preserve"> </w:t>
      </w:r>
    </w:p>
    <w:p w:rsidR="0028732D" w:rsidRDefault="0028732D" w:rsidP="0028732D">
      <w:pPr>
        <w:spacing w:after="0" w:line="360" w:lineRule="auto"/>
      </w:pPr>
    </w:p>
    <w:p w:rsidR="00E1378F" w:rsidRDefault="0028732D" w:rsidP="00EE2776">
      <w:pPr>
        <w:spacing w:after="0" w:line="360" w:lineRule="auto"/>
        <w:jc w:val="both"/>
      </w:pPr>
      <w:r>
        <w:t xml:space="preserve">Świadomy/a odpowiedzialności karnej za udzielanie nieprawdziwych informacji (art. 233 §1 kk) oraz odpowiedzialności cywilnej i dyscyplinarnej oświadczam, że </w:t>
      </w:r>
      <w:r w:rsidRPr="0028732D">
        <w:rPr>
          <w:b/>
        </w:rPr>
        <w:t>jestem bezrobotny(na), ale nie rejestruję się w Urzędzie Pracy oraz nie osiągam żadnych dochodów.</w:t>
      </w:r>
    </w:p>
    <w:p w:rsidR="00E1378F" w:rsidRDefault="00E1378F" w:rsidP="003232DA">
      <w:pPr>
        <w:spacing w:after="0" w:line="240" w:lineRule="auto"/>
        <w:ind w:left="708"/>
      </w:pPr>
    </w:p>
    <w:p w:rsidR="008A043B" w:rsidRDefault="00E1378F" w:rsidP="003232DA">
      <w:pPr>
        <w:spacing w:after="0" w:line="240" w:lineRule="auto"/>
        <w:ind w:left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A043B">
        <w:t>…………………..</w:t>
      </w:r>
      <w:r w:rsidR="00A5478A">
        <w:t xml:space="preserve">………………………………… </w:t>
      </w:r>
    </w:p>
    <w:p w:rsidR="00282773" w:rsidRPr="008A043B" w:rsidRDefault="008A043B" w:rsidP="008A043B">
      <w:pPr>
        <w:spacing w:after="0" w:line="240" w:lineRule="auto"/>
        <w:ind w:left="5812"/>
        <w:rPr>
          <w:sz w:val="18"/>
          <w:szCs w:val="18"/>
        </w:rPr>
      </w:pPr>
      <w:r>
        <w:rPr>
          <w:sz w:val="18"/>
          <w:szCs w:val="18"/>
        </w:rPr>
        <w:tab/>
      </w:r>
      <w:r w:rsidR="00A5478A" w:rsidRPr="008A043B">
        <w:rPr>
          <w:sz w:val="18"/>
          <w:szCs w:val="18"/>
        </w:rPr>
        <w:t>(czytelny podpis)</w:t>
      </w:r>
    </w:p>
    <w:sectPr w:rsidR="00282773" w:rsidRPr="008A043B" w:rsidSect="007630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78A"/>
    <w:rsid w:val="00282773"/>
    <w:rsid w:val="0028732D"/>
    <w:rsid w:val="003232DA"/>
    <w:rsid w:val="00415BC7"/>
    <w:rsid w:val="006B54C9"/>
    <w:rsid w:val="00760525"/>
    <w:rsid w:val="00763051"/>
    <w:rsid w:val="008419DE"/>
    <w:rsid w:val="008A043B"/>
    <w:rsid w:val="008E7BEF"/>
    <w:rsid w:val="009E3B7A"/>
    <w:rsid w:val="00A5478A"/>
    <w:rsid w:val="00BF2D3B"/>
    <w:rsid w:val="00E1378F"/>
    <w:rsid w:val="00EE2776"/>
    <w:rsid w:val="00F72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B26613-21BF-4568-B9FF-72DB7CFD2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30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FE4B1DD0</Template>
  <TotalTime>0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Sander Beata</dc:creator>
  <cp:lastModifiedBy>Iwona Gałęzewska</cp:lastModifiedBy>
  <cp:revision>2</cp:revision>
  <dcterms:created xsi:type="dcterms:W3CDTF">2022-09-22T11:31:00Z</dcterms:created>
  <dcterms:modified xsi:type="dcterms:W3CDTF">2022-09-22T11:31:00Z</dcterms:modified>
</cp:coreProperties>
</file>