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78A" w:rsidRPr="008A043B" w:rsidRDefault="00503684" w:rsidP="008A043B">
      <w:pPr>
        <w:spacing w:after="0"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Załącznik nr 1</w:t>
      </w:r>
      <w:r w:rsidR="003232DA">
        <w:rPr>
          <w:b/>
          <w:sz w:val="18"/>
          <w:szCs w:val="18"/>
        </w:rPr>
        <w:t>b</w:t>
      </w:r>
      <w:r w:rsidR="00A5478A" w:rsidRPr="008A043B">
        <w:rPr>
          <w:sz w:val="18"/>
          <w:szCs w:val="18"/>
        </w:rPr>
        <w:t xml:space="preserve"> do </w:t>
      </w:r>
    </w:p>
    <w:p w:rsidR="00A5478A" w:rsidRPr="008A043B" w:rsidRDefault="00A5478A" w:rsidP="008A043B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8A043B" w:rsidRDefault="00656419" w:rsidP="00A5478A">
      <w:pPr>
        <w:jc w:val="right"/>
      </w:pPr>
      <w:r>
        <w:rPr>
          <w:sz w:val="18"/>
          <w:szCs w:val="18"/>
        </w:rPr>
        <w:t>Akademii Nauk Stosowanych im. H. Cegielskiego w Gnieźnie Uczelnia Państwowa</w:t>
      </w:r>
      <w:bookmarkStart w:id="0" w:name="_GoBack"/>
      <w:bookmarkEnd w:id="0"/>
    </w:p>
    <w:p w:rsidR="00A5478A" w:rsidRDefault="00A5478A" w:rsidP="00A5478A">
      <w:pPr>
        <w:jc w:val="right"/>
      </w:pPr>
      <w:r>
        <w:t xml:space="preserve">Gniezno, dn. ……………………………….. </w:t>
      </w:r>
    </w:p>
    <w:p w:rsidR="00A5478A" w:rsidRDefault="00A5478A" w:rsidP="00A5478A">
      <w:pPr>
        <w:spacing w:after="0" w:line="240" w:lineRule="auto"/>
      </w:pPr>
      <w:r>
        <w:t xml:space="preserve">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 xml:space="preserve">(imię i nazwisko) </w:t>
      </w:r>
    </w:p>
    <w:p w:rsidR="00A5478A" w:rsidRDefault="00A5478A" w:rsidP="00A5478A">
      <w:pPr>
        <w:spacing w:before="240" w:after="0" w:line="240" w:lineRule="auto"/>
      </w:pPr>
      <w:r>
        <w:t xml:space="preserve">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(kierunek studiów)</w:t>
      </w:r>
    </w:p>
    <w:p w:rsidR="00A5478A" w:rsidRDefault="00A5478A" w:rsidP="00A5478A">
      <w:pPr>
        <w:spacing w:before="240" w:after="0" w:line="240" w:lineRule="auto"/>
      </w:pPr>
      <w:r>
        <w:t xml:space="preserve"> 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 xml:space="preserve">(numer albumu) </w:t>
      </w:r>
    </w:p>
    <w:p w:rsidR="00A5478A" w:rsidRDefault="00A5478A">
      <w:pPr>
        <w:rPr>
          <w:b/>
        </w:rPr>
      </w:pPr>
    </w:p>
    <w:p w:rsidR="003232DA" w:rsidRDefault="003232DA" w:rsidP="003232DA">
      <w:pPr>
        <w:spacing w:after="0" w:line="240" w:lineRule="auto"/>
        <w:jc w:val="center"/>
        <w:rPr>
          <w:b/>
        </w:rPr>
      </w:pPr>
      <w:r w:rsidRPr="003232DA">
        <w:rPr>
          <w:b/>
        </w:rPr>
        <w:t>OŚWIADCZENIE STUDENTA</w:t>
      </w:r>
    </w:p>
    <w:p w:rsidR="003232DA" w:rsidRDefault="00C348EA" w:rsidP="003232DA">
      <w:pPr>
        <w:spacing w:after="0" w:line="240" w:lineRule="auto"/>
        <w:jc w:val="center"/>
        <w:rPr>
          <w:b/>
        </w:rPr>
      </w:pPr>
      <w:r>
        <w:rPr>
          <w:b/>
        </w:rPr>
        <w:t>O NIE</w:t>
      </w:r>
      <w:r w:rsidR="003232DA" w:rsidRPr="003232DA">
        <w:rPr>
          <w:b/>
        </w:rPr>
        <w:t>PROWADZENIU WSPÓLNEGO GOSPODARSTWA DOMOWEGO</w:t>
      </w:r>
    </w:p>
    <w:p w:rsidR="003232DA" w:rsidRDefault="003232DA" w:rsidP="003232DA">
      <w:pPr>
        <w:spacing w:after="0" w:line="240" w:lineRule="auto"/>
        <w:jc w:val="center"/>
        <w:rPr>
          <w:b/>
        </w:rPr>
      </w:pPr>
      <w:r w:rsidRPr="003232DA">
        <w:rPr>
          <w:b/>
        </w:rPr>
        <w:t>Z ŻADNYM Z RODZICÓW / OPIEKUNÓW</w:t>
      </w:r>
    </w:p>
    <w:p w:rsidR="003232DA" w:rsidRDefault="003232DA" w:rsidP="003232DA">
      <w:pPr>
        <w:spacing w:after="0" w:line="360" w:lineRule="auto"/>
      </w:pPr>
    </w:p>
    <w:p w:rsidR="003232DA" w:rsidRDefault="003232DA" w:rsidP="003232DA">
      <w:pPr>
        <w:spacing w:after="0" w:line="240" w:lineRule="auto"/>
      </w:pPr>
      <w:r>
        <w:t xml:space="preserve">Świadomy/a odpowiedzialności karnej za udzielanie nieprawdziwych informacji (art. 233 §1 kk) oraz odpowiedzialności cywilnej i dyscyplinarnej oświadczam, że </w:t>
      </w:r>
      <w:r w:rsidRPr="003232DA">
        <w:rPr>
          <w:b/>
        </w:rPr>
        <w:t>nie prowadzę wspólnego gospodarstwa domowego z żadnym z rodziców.</w:t>
      </w:r>
    </w:p>
    <w:p w:rsidR="003232DA" w:rsidRDefault="003232DA" w:rsidP="003232DA">
      <w:pPr>
        <w:spacing w:after="0" w:line="240" w:lineRule="auto"/>
      </w:pPr>
    </w:p>
    <w:p w:rsidR="003232DA" w:rsidRDefault="003232DA" w:rsidP="00E1378F">
      <w:pPr>
        <w:spacing w:after="0" w:line="276" w:lineRule="auto"/>
      </w:pPr>
      <w:r>
        <w:t>Jednocześnie potwierdzam, że spełniam jedną z poniższych przesłanek:</w:t>
      </w:r>
    </w:p>
    <w:p w:rsidR="003232DA" w:rsidRDefault="003232DA" w:rsidP="00E1378F">
      <w:pPr>
        <w:spacing w:after="0" w:line="276" w:lineRule="auto"/>
        <w:ind w:firstLine="708"/>
      </w:pPr>
      <w:r>
        <w:t>□ ukończyłem/</w:t>
      </w:r>
      <w:proofErr w:type="spellStart"/>
      <w:r>
        <w:t>am</w:t>
      </w:r>
      <w:proofErr w:type="spellEnd"/>
      <w:r>
        <w:t xml:space="preserve"> 26. rok życia,</w:t>
      </w:r>
    </w:p>
    <w:p w:rsidR="003232DA" w:rsidRDefault="003232DA" w:rsidP="00E1378F">
      <w:pPr>
        <w:spacing w:after="0" w:line="276" w:lineRule="auto"/>
        <w:ind w:firstLine="708"/>
      </w:pPr>
      <w:r>
        <w:t>□ pozostaję w związku małżeńskim,</w:t>
      </w:r>
    </w:p>
    <w:p w:rsidR="003232DA" w:rsidRDefault="003232DA" w:rsidP="00E1378F">
      <w:pPr>
        <w:spacing w:after="0" w:line="276" w:lineRule="auto"/>
        <w:ind w:left="708"/>
      </w:pPr>
      <w:r>
        <w:t xml:space="preserve">□ mam na utrzymaniu dzieci niepełnoletnie, dzieci pobierające naukę do 26 roku życia, a jeżeli 26 rok życia przypada w ostatnim roku studiów, do ich ukończenia oraz dzieci niepełnosprawne bez względu na wiek; </w:t>
      </w:r>
    </w:p>
    <w:p w:rsidR="003232DA" w:rsidRDefault="003232DA" w:rsidP="00E1378F">
      <w:pPr>
        <w:spacing w:after="0" w:line="276" w:lineRule="auto"/>
        <w:ind w:firstLine="708"/>
      </w:pPr>
      <w:r>
        <w:t xml:space="preserve">□ osiągnąłem pełnoletność, przebywając w pieczy zastępczej; </w:t>
      </w:r>
    </w:p>
    <w:p w:rsidR="00E1378F" w:rsidRDefault="003232DA" w:rsidP="00E1378F">
      <w:pPr>
        <w:spacing w:after="0" w:line="276" w:lineRule="auto"/>
        <w:ind w:left="708"/>
      </w:pPr>
      <w:r>
        <w:t xml:space="preserve">□ posiadam stałe źródło dochodów i przeciętny miesięczny dochód w poprzednim roku podatkowym oraz w roku bieżącym w miesiącach poprzedzających miesiąc złożenia oświadczenia, o którym mowa w ust. 3, jest wyższy lub równy 1,15 sumy kwot określonych w art. 5 ust. 1 i art. 6 ust. 2 pkt 3 ustawy z dnia 28 listopada 2003 r. o świadczeniach rodzinnych. </w:t>
      </w:r>
    </w:p>
    <w:p w:rsidR="00E1378F" w:rsidRDefault="00E1378F" w:rsidP="003232DA">
      <w:pPr>
        <w:spacing w:after="0" w:line="240" w:lineRule="auto"/>
        <w:ind w:left="708"/>
      </w:pPr>
    </w:p>
    <w:p w:rsidR="00E1378F" w:rsidRDefault="00E1378F" w:rsidP="003232DA">
      <w:pPr>
        <w:spacing w:after="0" w:line="240" w:lineRule="auto"/>
        <w:ind w:left="708"/>
      </w:pPr>
    </w:p>
    <w:p w:rsidR="008A043B" w:rsidRDefault="00E1378F" w:rsidP="003232DA">
      <w:pPr>
        <w:spacing w:after="0" w:line="240" w:lineRule="auto"/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A043B">
        <w:t>…………………..</w:t>
      </w:r>
      <w:r w:rsidR="00A5478A">
        <w:t xml:space="preserve">………………………………… </w:t>
      </w:r>
    </w:p>
    <w:p w:rsidR="00282773" w:rsidRPr="008A043B" w:rsidRDefault="008A043B" w:rsidP="008A043B">
      <w:pPr>
        <w:spacing w:after="0" w:line="240" w:lineRule="auto"/>
        <w:ind w:left="5812"/>
        <w:rPr>
          <w:sz w:val="18"/>
          <w:szCs w:val="18"/>
        </w:rPr>
      </w:pPr>
      <w:r>
        <w:rPr>
          <w:sz w:val="18"/>
          <w:szCs w:val="18"/>
        </w:rPr>
        <w:tab/>
      </w:r>
      <w:r w:rsidR="00A5478A" w:rsidRPr="008A043B">
        <w:rPr>
          <w:sz w:val="18"/>
          <w:szCs w:val="18"/>
        </w:rPr>
        <w:t>(czytelny podpis studenta)</w:t>
      </w:r>
    </w:p>
    <w:sectPr w:rsidR="00282773" w:rsidRPr="008A043B" w:rsidSect="00BD6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8A"/>
    <w:rsid w:val="00282773"/>
    <w:rsid w:val="003232DA"/>
    <w:rsid w:val="003C1701"/>
    <w:rsid w:val="00503684"/>
    <w:rsid w:val="00656419"/>
    <w:rsid w:val="008A043B"/>
    <w:rsid w:val="00A5478A"/>
    <w:rsid w:val="00BD64BA"/>
    <w:rsid w:val="00C348EA"/>
    <w:rsid w:val="00E1378F"/>
    <w:rsid w:val="00E33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E725B0-1286-4169-AFEC-A1A41EBD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64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F31E007E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Iwona Gałęzewska</cp:lastModifiedBy>
  <cp:revision>2</cp:revision>
  <dcterms:created xsi:type="dcterms:W3CDTF">2022-09-22T11:30:00Z</dcterms:created>
  <dcterms:modified xsi:type="dcterms:W3CDTF">2022-09-22T11:30:00Z</dcterms:modified>
</cp:coreProperties>
</file>